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525B6FEE" w14:textId="77777777" w:rsidTr="002A068F">
        <w:trPr>
          <w:trHeight w:val="8366"/>
          <w:tblHeader/>
        </w:trPr>
        <w:tc>
          <w:tcPr>
            <w:tcW w:w="7819" w:type="dxa"/>
          </w:tcPr>
          <w:p w14:paraId="135BFC35" w14:textId="5FE02DB6" w:rsidR="00897FB4" w:rsidRPr="00897FB4" w:rsidRDefault="00F6583A" w:rsidP="00897FB4">
            <w:pPr>
              <w:pStyle w:val="Subtitle"/>
            </w:pPr>
            <w:r>
              <w:t>USDA-RD Training Day!</w:t>
            </w:r>
          </w:p>
          <w:p w14:paraId="4AE72A23" w14:textId="74203DC5" w:rsidR="00897FB4" w:rsidRPr="00897FB4" w:rsidRDefault="00F6583A" w:rsidP="00897FB4">
            <w:pPr>
              <w:pStyle w:val="Title"/>
            </w:pPr>
            <w:r>
              <w:t>SAVE THE DATE</w:t>
            </w:r>
          </w:p>
          <w:p w14:paraId="214852FD" w14:textId="73A4410B" w:rsidR="00897FB4" w:rsidRPr="00897FB4" w:rsidRDefault="00F6583A" w:rsidP="00897FB4">
            <w:pPr>
              <w:pStyle w:val="Subtitle"/>
            </w:pPr>
            <w:r>
              <w:t>CCAH PTE CLASS IN FLORENCE, SC</w:t>
            </w:r>
          </w:p>
          <w:p w14:paraId="6EA47851" w14:textId="163CF0E5" w:rsidR="00897FB4" w:rsidRPr="00897FB4" w:rsidRDefault="00F6583A" w:rsidP="00897FB4">
            <w:pPr>
              <w:pStyle w:val="Date"/>
            </w:pPr>
            <w:r>
              <w:t>Date:  November 15, 2018</w:t>
            </w:r>
          </w:p>
          <w:p w14:paraId="36A8B569" w14:textId="36D06A5E" w:rsidR="00897FB4" w:rsidRPr="00897FB4" w:rsidRDefault="00F6583A" w:rsidP="00897FB4">
            <w:pPr>
              <w:pStyle w:val="Time"/>
            </w:pPr>
            <w:r>
              <w:t>Time: 8:30</w:t>
            </w:r>
            <w:r w:rsidR="000D5090">
              <w:t>a</w:t>
            </w:r>
            <w:bookmarkStart w:id="0" w:name="_GoBack"/>
            <w:bookmarkEnd w:id="0"/>
            <w:r>
              <w:t>m – 4:00pm</w:t>
            </w:r>
          </w:p>
          <w:p w14:paraId="01444BE6" w14:textId="152C55DF" w:rsidR="00897FB4" w:rsidRPr="00897FB4" w:rsidRDefault="00F6583A" w:rsidP="00897FB4">
            <w:pPr>
              <w:pStyle w:val="Location"/>
            </w:pPr>
            <w:r>
              <w:t xml:space="preserve">Location:  </w:t>
            </w:r>
            <w:proofErr w:type="spellStart"/>
            <w:r>
              <w:t>SiMT</w:t>
            </w:r>
            <w:proofErr w:type="spellEnd"/>
            <w:r>
              <w:t xml:space="preserve"> Training Center</w:t>
            </w:r>
          </w:p>
          <w:p w14:paraId="3420665C" w14:textId="59ACA5FB" w:rsidR="00897FB4" w:rsidRPr="00897FB4" w:rsidRDefault="00F6583A" w:rsidP="00897FB4">
            <w:pPr>
              <w:pStyle w:val="Location"/>
            </w:pPr>
            <w:r>
              <w:t>1951 Pisgah Road, Florence, SC 29501</w:t>
            </w:r>
          </w:p>
          <w:p w14:paraId="3DE9553B" w14:textId="7AF7AB46" w:rsidR="00897FB4" w:rsidRDefault="00F6583A" w:rsidP="00F6583A">
            <w:r>
              <w:t xml:space="preserve">CCAH proudly presents the final PTE opportunity of 2018 for its members and associates!  This </w:t>
            </w:r>
            <w:r w:rsidR="00602F2F">
              <w:t>full-</w:t>
            </w:r>
            <w:r>
              <w:t xml:space="preserve">day class </w:t>
            </w:r>
            <w:r w:rsidR="008B78CA">
              <w:t>will be</w:t>
            </w:r>
            <w:r w:rsidR="00602F2F">
              <w:t xml:space="preserve"> </w:t>
            </w:r>
            <w:r>
              <w:t xml:space="preserve">facilitated by the staff of the </w:t>
            </w:r>
            <w:r w:rsidR="008B78CA">
              <w:t xml:space="preserve">SC </w:t>
            </w:r>
            <w:r>
              <w:t>Rural Development office</w:t>
            </w:r>
            <w:r w:rsidR="008B78CA">
              <w:t>s.</w:t>
            </w:r>
            <w:r>
              <w:t xml:space="preserve">  RD 515 and various other affordable housing program</w:t>
            </w:r>
            <w:r w:rsidR="008B78CA">
              <w:t xml:space="preserve"> update</w:t>
            </w:r>
            <w:r>
              <w:t xml:space="preserve">s will be provided in addition to a general </w:t>
            </w:r>
            <w:r w:rsidR="00602F2F">
              <w:t xml:space="preserve">Fair Housing </w:t>
            </w:r>
            <w:r>
              <w:t>overview</w:t>
            </w:r>
            <w:r w:rsidR="00602F2F">
              <w:t>.</w:t>
            </w:r>
          </w:p>
          <w:p w14:paraId="245B7983" w14:textId="77777777" w:rsidR="00F6583A" w:rsidRDefault="00F6583A" w:rsidP="00F6583A">
            <w:r>
              <w:t>Breaks and lunch will be provided during the day.</w:t>
            </w:r>
          </w:p>
          <w:p w14:paraId="42705245" w14:textId="28C7207A" w:rsidR="00F6583A" w:rsidRDefault="00F6583A" w:rsidP="00F6583A">
            <w:r>
              <w:t>Cost:  Members - $30, Non-Members - $40 (Better yet, use your available PTE credits!)</w:t>
            </w:r>
          </w:p>
          <w:p w14:paraId="292B7FCF" w14:textId="77777777" w:rsidR="00F6583A" w:rsidRDefault="00F6583A" w:rsidP="00F6583A"/>
          <w:p w14:paraId="29871EE8" w14:textId="503B8F98" w:rsidR="00F6583A" w:rsidRPr="008B78CA" w:rsidRDefault="008B78CA" w:rsidP="00F658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REGISTRATION WILL OPEN SEPTEMBER 24</w:t>
            </w:r>
            <w:r w:rsidRPr="008B78CA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>!</w:t>
            </w:r>
          </w:p>
          <w:p w14:paraId="5A0D7C03" w14:textId="510FDC59" w:rsidR="00F6583A" w:rsidRPr="00897FB4" w:rsidRDefault="00F6583A" w:rsidP="00F6583A">
            <w:r>
              <w:t>For More Information Contact: Jill Odom, Executive Director</w:t>
            </w:r>
            <w:r w:rsidR="00602F2F">
              <w:t>: 919.529.4937</w:t>
            </w:r>
          </w:p>
        </w:tc>
      </w:tr>
    </w:tbl>
    <w:p w14:paraId="381E1680" w14:textId="77777777"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474F83" w14:textId="77777777" w:rsidR="00063CF3" w:rsidRDefault="00063CF3" w:rsidP="0068245E">
      <w:pPr>
        <w:spacing w:after="0" w:line="240" w:lineRule="auto"/>
      </w:pPr>
      <w:r>
        <w:separator/>
      </w:r>
    </w:p>
  </w:endnote>
  <w:endnote w:type="continuationSeparator" w:id="0">
    <w:p w14:paraId="2FF8A322" w14:textId="77777777" w:rsidR="00063CF3" w:rsidRDefault="00063CF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F4AC97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F100B5" w14:textId="77777777" w:rsidR="00063CF3" w:rsidRDefault="00063CF3" w:rsidP="0068245E">
      <w:pPr>
        <w:spacing w:after="0" w:line="240" w:lineRule="auto"/>
      </w:pPr>
      <w:r>
        <w:separator/>
      </w:r>
    </w:p>
  </w:footnote>
  <w:footnote w:type="continuationSeparator" w:id="0">
    <w:p w14:paraId="022DF312" w14:textId="77777777" w:rsidR="00063CF3" w:rsidRDefault="00063CF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5AC1A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47A6574" wp14:editId="4692FD8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B86F1DB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10156E47" wp14:editId="213456C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12D1822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1F548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FF23150" wp14:editId="395AB12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2898FF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4B6FB2" wp14:editId="5408FEE4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13EEF8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83A"/>
    <w:rsid w:val="00063CF3"/>
    <w:rsid w:val="000D5090"/>
    <w:rsid w:val="000E33EA"/>
    <w:rsid w:val="001570B2"/>
    <w:rsid w:val="001624C3"/>
    <w:rsid w:val="001B6AB7"/>
    <w:rsid w:val="00220400"/>
    <w:rsid w:val="002733AA"/>
    <w:rsid w:val="002A068F"/>
    <w:rsid w:val="004611DB"/>
    <w:rsid w:val="005D2D39"/>
    <w:rsid w:val="00602F2F"/>
    <w:rsid w:val="0068245E"/>
    <w:rsid w:val="0069500E"/>
    <w:rsid w:val="00713F12"/>
    <w:rsid w:val="007A4EDB"/>
    <w:rsid w:val="00834305"/>
    <w:rsid w:val="00897FB4"/>
    <w:rsid w:val="008B78CA"/>
    <w:rsid w:val="009124DD"/>
    <w:rsid w:val="0094423C"/>
    <w:rsid w:val="00A95506"/>
    <w:rsid w:val="00AB123B"/>
    <w:rsid w:val="00B168F9"/>
    <w:rsid w:val="00B33543"/>
    <w:rsid w:val="00C67FD5"/>
    <w:rsid w:val="00C93A32"/>
    <w:rsid w:val="00CE754C"/>
    <w:rsid w:val="00CF207A"/>
    <w:rsid w:val="00D529A9"/>
    <w:rsid w:val="00E402F3"/>
    <w:rsid w:val="00E43EFE"/>
    <w:rsid w:val="00F6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8DAF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CD589F-4ACD-FC43-82D8-5BE1375B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\Users\Nancy\AppData\Roaming\Microsoft\Templates\Springtime event flyer.dotx</Template>
  <TotalTime>1</TotalTime>
  <Pages>1</Pages>
  <Words>110</Words>
  <Characters>630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</dc:creator>
  <cp:keywords/>
  <dc:description/>
  <cp:lastModifiedBy>Teresa Copman</cp:lastModifiedBy>
  <cp:revision>2</cp:revision>
  <dcterms:created xsi:type="dcterms:W3CDTF">2018-08-17T00:42:00Z</dcterms:created>
  <dcterms:modified xsi:type="dcterms:W3CDTF">2018-08-17T00:42:00Z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